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0AC" w:rsidRDefault="00A930AC" w:rsidP="00A930AC">
      <w:pPr>
        <w:pStyle w:val="a7"/>
        <w:spacing w:line="276" w:lineRule="auto"/>
        <w:rPr>
          <w:rFonts w:ascii="Bookman Old Style" w:hAnsi="Bookman Old Style" w:cs="Times New Roman"/>
          <w:b/>
          <w:sz w:val="20"/>
          <w:szCs w:val="20"/>
        </w:rPr>
      </w:pPr>
      <w:r>
        <w:rPr>
          <w:rFonts w:ascii="Bookman Old Style" w:hAnsi="Bookman Old Style" w:cs="Times New Roman"/>
          <w:b/>
          <w:sz w:val="20"/>
          <w:szCs w:val="20"/>
        </w:rPr>
        <w:t>Согласовано                                                                                 Утверждаю</w:t>
      </w:r>
      <w:r>
        <w:rPr>
          <w:rFonts w:ascii="Bookman Old Style" w:hAnsi="Bookman Old Style" w:cs="Times New Roman"/>
          <w:b/>
          <w:sz w:val="20"/>
          <w:szCs w:val="20"/>
        </w:rPr>
        <w:br/>
        <w:t>на заседании                                                                                Директор МБОУ « СОШ №1»</w:t>
      </w:r>
    </w:p>
    <w:p w:rsidR="00A930AC" w:rsidRDefault="00A930AC" w:rsidP="00A930AC">
      <w:pPr>
        <w:pStyle w:val="a7"/>
        <w:spacing w:line="276" w:lineRule="auto"/>
        <w:rPr>
          <w:rFonts w:ascii="Bookman Old Style" w:hAnsi="Bookman Old Style" w:cs="Times New Roman"/>
          <w:b/>
          <w:sz w:val="20"/>
          <w:szCs w:val="20"/>
        </w:rPr>
      </w:pPr>
      <w:r>
        <w:rPr>
          <w:rFonts w:ascii="Bookman Old Style" w:hAnsi="Bookman Old Style" w:cs="Times New Roman"/>
          <w:b/>
          <w:sz w:val="20"/>
          <w:szCs w:val="20"/>
        </w:rPr>
        <w:t>педагогического совета</w:t>
      </w:r>
    </w:p>
    <w:p w:rsidR="00A930AC" w:rsidRDefault="00A930AC" w:rsidP="00A930AC">
      <w:pPr>
        <w:pStyle w:val="a7"/>
        <w:rPr>
          <w:rFonts w:ascii="Bookman Old Style" w:hAnsi="Bookman Old Style" w:cs="Times New Roman"/>
          <w:b/>
          <w:sz w:val="20"/>
          <w:szCs w:val="20"/>
        </w:rPr>
      </w:pPr>
      <w:r>
        <w:rPr>
          <w:rFonts w:ascii="Bookman Old Style" w:hAnsi="Bookman Old Style" w:cs="Times New Roman"/>
          <w:b/>
          <w:sz w:val="20"/>
          <w:szCs w:val="20"/>
        </w:rPr>
        <w:t xml:space="preserve">                                                                                                      __________________ Ф.Г. Алиева                                                                     </w:t>
      </w:r>
    </w:p>
    <w:p w:rsidR="00A930AC" w:rsidRDefault="00A930AC" w:rsidP="00A930AC">
      <w:pPr>
        <w:pStyle w:val="a7"/>
        <w:rPr>
          <w:rFonts w:ascii="Bookman Old Style" w:hAnsi="Bookman Old Style" w:cs="Times New Roman"/>
          <w:b/>
          <w:sz w:val="20"/>
          <w:szCs w:val="20"/>
        </w:rPr>
      </w:pPr>
      <w:r>
        <w:rPr>
          <w:rFonts w:ascii="Bookman Old Style" w:hAnsi="Bookman Old Style" w:cs="Times New Roman"/>
          <w:b/>
          <w:sz w:val="20"/>
          <w:szCs w:val="20"/>
        </w:rPr>
        <w:t xml:space="preserve">Протокол № 1 от 30.08.2018                                                                                                          </w:t>
      </w:r>
    </w:p>
    <w:p w:rsidR="00A930AC" w:rsidRDefault="00A930AC" w:rsidP="00A930AC">
      <w:pPr>
        <w:pStyle w:val="a7"/>
        <w:rPr>
          <w:rFonts w:ascii="Bookman Old Style" w:hAnsi="Bookman Old Style" w:cs="Times New Roman"/>
          <w:b/>
          <w:sz w:val="20"/>
          <w:szCs w:val="20"/>
        </w:rPr>
      </w:pPr>
      <w:r>
        <w:rPr>
          <w:rFonts w:ascii="Bookman Old Style" w:hAnsi="Bookman Old Style" w:cs="Times New Roman"/>
          <w:b/>
          <w:sz w:val="20"/>
          <w:szCs w:val="20"/>
        </w:rPr>
        <w:t xml:space="preserve">                                                                                                    Приказ №           от 31.08.2018</w:t>
      </w:r>
    </w:p>
    <w:p w:rsidR="00A930AC" w:rsidRDefault="00A930AC" w:rsidP="00A930AC">
      <w:pPr>
        <w:pStyle w:val="a7"/>
        <w:rPr>
          <w:rFonts w:ascii="Bookman Old Style" w:hAnsi="Bookman Old Style"/>
          <w:b/>
          <w:sz w:val="20"/>
          <w:szCs w:val="20"/>
        </w:rPr>
      </w:pPr>
    </w:p>
    <w:p w:rsidR="00A930AC" w:rsidRDefault="00A930AC" w:rsidP="00ED3645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D3645" w:rsidRPr="00A930AC" w:rsidRDefault="00ED3645" w:rsidP="00ED3645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ПОЛОЖЕНИЕ</w:t>
      </w:r>
    </w:p>
    <w:p w:rsidR="00ED3645" w:rsidRDefault="00ED3645" w:rsidP="00ED3645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о методическом объединении учителей-предметников</w:t>
      </w:r>
    </w:p>
    <w:p w:rsidR="00ED3645" w:rsidRDefault="00A930AC" w:rsidP="00ED36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в МБОУ «СОШ№</w:t>
      </w:r>
      <w:proofErr w:type="gramStart"/>
      <w:r>
        <w:rPr>
          <w:rFonts w:ascii="Times New Roman" w:hAnsi="Times New Roman" w:cs="Times New Roman"/>
          <w:b/>
          <w:sz w:val="28"/>
          <w:szCs w:val="24"/>
        </w:rPr>
        <w:t>1»  г.</w:t>
      </w:r>
      <w:proofErr w:type="gramEnd"/>
      <w:r>
        <w:rPr>
          <w:rFonts w:ascii="Times New Roman" w:hAnsi="Times New Roman" w:cs="Times New Roman"/>
          <w:b/>
          <w:sz w:val="28"/>
          <w:szCs w:val="24"/>
        </w:rPr>
        <w:t xml:space="preserve"> Каспийск</w:t>
      </w:r>
      <w:bookmarkStart w:id="0" w:name="_GoBack"/>
      <w:bookmarkEnd w:id="0"/>
    </w:p>
    <w:p w:rsidR="00ED3645" w:rsidRPr="00D84A19" w:rsidRDefault="00ED3645" w:rsidP="00ED3645">
      <w:pPr>
        <w:pStyle w:val="4"/>
        <w:spacing w:before="0"/>
      </w:pPr>
    </w:p>
    <w:p w:rsidR="00ED3645" w:rsidRPr="00D84A19" w:rsidRDefault="00ED3645" w:rsidP="00ED3645">
      <w:pPr>
        <w:pStyle w:val="4"/>
        <w:spacing w:before="0"/>
      </w:pPr>
    </w:p>
    <w:p w:rsidR="00ED3645" w:rsidRDefault="00ED3645" w:rsidP="00ED3645">
      <w:pPr>
        <w:pStyle w:val="4"/>
        <w:spacing w:before="0"/>
      </w:pPr>
      <w:r>
        <w:t>I. Общие положения</w:t>
      </w:r>
    </w:p>
    <w:p w:rsidR="00ED3645" w:rsidRDefault="00ED3645" w:rsidP="00ED3645">
      <w:pPr>
        <w:shd w:val="clear" w:color="auto" w:fill="FFFFFF"/>
        <w:spacing w:before="10" w:line="278" w:lineRule="exact"/>
        <w:ind w:firstLine="540"/>
        <w:rPr>
          <w:rFonts w:ascii="Times New Roman" w:hAnsi="Times New Roman" w:cs="Times New Roman"/>
          <w:sz w:val="24"/>
          <w:szCs w:val="24"/>
        </w:rPr>
      </w:pPr>
    </w:p>
    <w:p w:rsidR="00ED3645" w:rsidRDefault="00ED3645" w:rsidP="00ED3645">
      <w:pPr>
        <w:shd w:val="clear" w:color="auto" w:fill="FFFFFF"/>
        <w:spacing w:before="10" w:line="278" w:lineRule="exac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Методическое объединение является основным структурным подразделением методической службы образовательного учреждения, осуществляющим проведение учебно-воспитательной, методической, опытно-экспериментальной и внеклассной работы по одному или нескольким родственным учебным предметам.</w:t>
      </w:r>
    </w:p>
    <w:p w:rsidR="00ED3645" w:rsidRDefault="00ED3645" w:rsidP="00ED3645">
      <w:pPr>
        <w:shd w:val="clear" w:color="auto" w:fill="FFFFFF"/>
        <w:spacing w:before="5" w:line="278" w:lineRule="exact"/>
        <w:ind w:right="5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Методическое объединение организуется при наличии не менее трех учителей по одному предмету или по одной образовательной области. В состав методического объединения могут входить учителя смежных и родственных дисциплин. В образовательных учреждениях могут также создаваться методические объединения воспитателей, классных руководителей и т.п.</w:t>
      </w:r>
    </w:p>
    <w:p w:rsidR="00ED3645" w:rsidRDefault="00ED3645" w:rsidP="00ED3645">
      <w:pPr>
        <w:shd w:val="clear" w:color="auto" w:fill="FFFFFF"/>
        <w:spacing w:before="43" w:line="269" w:lineRule="exact"/>
        <w:ind w:right="24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Количество методических объединений и их численность определяется, исходя из необходимости комплексного решения поставленных перед ОУ задач, и утверждается приказом директора ОУ.</w:t>
      </w:r>
    </w:p>
    <w:p w:rsidR="00ED3645" w:rsidRDefault="00ED3645" w:rsidP="00ED3645">
      <w:pPr>
        <w:shd w:val="clear" w:color="auto" w:fill="FFFFFF"/>
        <w:spacing w:before="29" w:line="278" w:lineRule="exact"/>
        <w:ind w:right="67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Методические объединения создаются, реорганизуются и ликвидируются директором ОУ по представлению заместителя директора по методической работе </w:t>
      </w:r>
    </w:p>
    <w:p w:rsidR="00ED3645" w:rsidRDefault="00ED3645" w:rsidP="00ED3645">
      <w:pPr>
        <w:shd w:val="clear" w:color="auto" w:fill="FFFFFF"/>
        <w:spacing w:before="24" w:line="259" w:lineRule="exact"/>
        <w:ind w:right="82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Методические объединения подчиняются непосредственно заместителю директора по методической работе (зам. директора по УВР).</w:t>
      </w:r>
    </w:p>
    <w:p w:rsidR="00ED3645" w:rsidRDefault="00ED3645" w:rsidP="00ED3645">
      <w:pPr>
        <w:shd w:val="clear" w:color="auto" w:fill="FFFFFF"/>
        <w:spacing w:line="283" w:lineRule="exact"/>
        <w:ind w:right="48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  В своей деятельности методическое объединение руководствуется Конституцией и законами Российской Федерации, указами Президента Россий</w:t>
      </w:r>
      <w:r>
        <w:rPr>
          <w:rFonts w:ascii="Times New Roman" w:hAnsi="Times New Roman" w:cs="Times New Roman"/>
          <w:sz w:val="24"/>
          <w:szCs w:val="24"/>
        </w:rPr>
        <w:softHyphen/>
        <w:t>ской Федерации, решениями Правительства Российской Федера</w:t>
      </w:r>
      <w:r>
        <w:rPr>
          <w:rFonts w:ascii="Times New Roman" w:hAnsi="Times New Roman" w:cs="Times New Roman"/>
          <w:sz w:val="24"/>
          <w:szCs w:val="24"/>
        </w:rPr>
        <w:softHyphen/>
        <w:t>ции, органов управления образования всех уровней по вопросам образования и воспитания учащихся, а также Уставом и локальны</w:t>
      </w:r>
      <w:r>
        <w:rPr>
          <w:rFonts w:ascii="Times New Roman" w:hAnsi="Times New Roman" w:cs="Times New Roman"/>
          <w:sz w:val="24"/>
          <w:szCs w:val="24"/>
        </w:rPr>
        <w:softHyphen/>
        <w:t>ми правовыми актами школы, приказами и распоряжениями дирек</w:t>
      </w:r>
      <w:r>
        <w:rPr>
          <w:rFonts w:ascii="Times New Roman" w:hAnsi="Times New Roman" w:cs="Times New Roman"/>
          <w:sz w:val="24"/>
          <w:szCs w:val="24"/>
        </w:rPr>
        <w:softHyphen/>
        <w:t>тора.</w:t>
      </w:r>
    </w:p>
    <w:p w:rsidR="00ED3645" w:rsidRDefault="00ED3645" w:rsidP="00ED3645">
      <w:pPr>
        <w:pStyle w:val="5"/>
      </w:pPr>
      <w:r>
        <w:t>II. Задачи и направления деятельности методического объединения</w:t>
      </w:r>
    </w:p>
    <w:p w:rsidR="00ED3645" w:rsidRPr="00D84A19" w:rsidRDefault="00ED3645" w:rsidP="00ED3645">
      <w:pPr>
        <w:shd w:val="clear" w:color="auto" w:fill="FFFFFF"/>
        <w:spacing w:line="283" w:lineRule="exact"/>
        <w:ind w:right="14" w:firstLine="708"/>
        <w:rPr>
          <w:rFonts w:ascii="Times New Roman" w:hAnsi="Times New Roman" w:cs="Times New Roman"/>
          <w:sz w:val="24"/>
          <w:szCs w:val="24"/>
        </w:rPr>
      </w:pPr>
    </w:p>
    <w:p w:rsidR="00ED3645" w:rsidRDefault="00ED3645" w:rsidP="00ED3645">
      <w:pPr>
        <w:shd w:val="clear" w:color="auto" w:fill="FFFFFF"/>
        <w:spacing w:line="283" w:lineRule="exact"/>
        <w:ind w:right="1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Методическое объединение как структурное подразделение образовательного учреждения создается для решения определен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ной части задач, возложенных на учебное заведение. Работа методического объединения нацелена на эффективное использование и развитие профессионального потенциала педагогов, на сплочение и координацию их усилий по совершенствованию методики преподавания соответствующих учебных дисциплин и на этой основе – на улучшение образовательного процесса. </w:t>
      </w:r>
    </w:p>
    <w:p w:rsidR="00ED3645" w:rsidRDefault="00ED3645" w:rsidP="00ED3645">
      <w:pPr>
        <w:shd w:val="clear" w:color="auto" w:fill="FFFFFF"/>
        <w:spacing w:line="283" w:lineRule="exact"/>
        <w:ind w:right="14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Методическое объединение:</w:t>
      </w:r>
    </w:p>
    <w:p w:rsidR="00ED3645" w:rsidRDefault="00ED3645" w:rsidP="00ED3645">
      <w:pPr>
        <w:widowControl w:val="0"/>
        <w:numPr>
          <w:ilvl w:val="0"/>
          <w:numId w:val="1"/>
        </w:numPr>
        <w:shd w:val="clear" w:color="auto" w:fill="FFFFFF"/>
        <w:tabs>
          <w:tab w:val="clear" w:pos="1402"/>
          <w:tab w:val="num" w:pos="0"/>
        </w:tabs>
        <w:autoSpaceDE w:val="0"/>
        <w:autoSpaceDN w:val="0"/>
        <w:adjustRightInd w:val="0"/>
        <w:spacing w:after="0" w:line="283" w:lineRule="exact"/>
        <w:ind w:left="0" w:right="14" w:firstLine="10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анализирует учебные возможности учеников, результаты образовательного процесса, в том числе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работы по предмету; </w:t>
      </w:r>
    </w:p>
    <w:p w:rsidR="00ED3645" w:rsidRDefault="00ED3645" w:rsidP="00ED3645">
      <w:pPr>
        <w:widowControl w:val="0"/>
        <w:numPr>
          <w:ilvl w:val="0"/>
          <w:numId w:val="1"/>
        </w:numPr>
        <w:shd w:val="clear" w:color="auto" w:fill="FFFFFF"/>
        <w:tabs>
          <w:tab w:val="clear" w:pos="1402"/>
          <w:tab w:val="num" w:pos="1080"/>
        </w:tabs>
        <w:autoSpaceDE w:val="0"/>
        <w:autoSpaceDN w:val="0"/>
        <w:adjustRightInd w:val="0"/>
        <w:spacing w:after="0" w:line="283" w:lineRule="exact"/>
        <w:ind w:left="0" w:right="14" w:firstLine="10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обеспечивает образовательный процесс необходимыми программно-методическими комплексами;</w:t>
      </w:r>
    </w:p>
    <w:p w:rsidR="00ED3645" w:rsidRDefault="00ED3645" w:rsidP="00ED3645">
      <w:pPr>
        <w:widowControl w:val="0"/>
        <w:numPr>
          <w:ilvl w:val="0"/>
          <w:numId w:val="1"/>
        </w:numPr>
        <w:shd w:val="clear" w:color="auto" w:fill="FFFFFF"/>
        <w:tabs>
          <w:tab w:val="clear" w:pos="1402"/>
          <w:tab w:val="num" w:pos="0"/>
        </w:tabs>
        <w:autoSpaceDE w:val="0"/>
        <w:autoSpaceDN w:val="0"/>
        <w:adjustRightInd w:val="0"/>
        <w:spacing w:after="0" w:line="283" w:lineRule="exact"/>
        <w:ind w:left="0" w:right="14" w:firstLine="10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планирует оказание конкретной методической помощи учителям-предметникам;</w:t>
      </w:r>
    </w:p>
    <w:p w:rsidR="00ED3645" w:rsidRDefault="00ED3645" w:rsidP="00ED3645">
      <w:pPr>
        <w:widowControl w:val="0"/>
        <w:numPr>
          <w:ilvl w:val="0"/>
          <w:numId w:val="1"/>
        </w:numPr>
        <w:shd w:val="clear" w:color="auto" w:fill="FFFFFF"/>
        <w:tabs>
          <w:tab w:val="clear" w:pos="1402"/>
          <w:tab w:val="num" w:pos="1260"/>
        </w:tabs>
        <w:autoSpaceDE w:val="0"/>
        <w:autoSpaceDN w:val="0"/>
        <w:adjustRightInd w:val="0"/>
        <w:spacing w:after="0" w:line="283" w:lineRule="exact"/>
        <w:ind w:left="0" w:right="14" w:firstLine="10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организует работу методических семинаров и других форм методической работы;</w:t>
      </w:r>
    </w:p>
    <w:p w:rsidR="00ED3645" w:rsidRDefault="00ED3645" w:rsidP="00ED3645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83" w:lineRule="exact"/>
        <w:ind w:right="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анализирует и планирует оснащение предметных кабинетов;</w:t>
      </w:r>
    </w:p>
    <w:p w:rsidR="00ED3645" w:rsidRDefault="00ED3645" w:rsidP="00ED3645">
      <w:pPr>
        <w:widowControl w:val="0"/>
        <w:numPr>
          <w:ilvl w:val="0"/>
          <w:numId w:val="1"/>
        </w:numPr>
        <w:shd w:val="clear" w:color="auto" w:fill="FFFFFF"/>
        <w:tabs>
          <w:tab w:val="clear" w:pos="1402"/>
          <w:tab w:val="num" w:pos="1260"/>
        </w:tabs>
        <w:autoSpaceDE w:val="0"/>
        <w:autoSpaceDN w:val="0"/>
        <w:adjustRightInd w:val="0"/>
        <w:spacing w:after="0" w:line="283" w:lineRule="exact"/>
        <w:ind w:left="0" w:right="14" w:firstLine="10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согласовывает материалы для промежуточной аттестации учащихся;</w:t>
      </w:r>
    </w:p>
    <w:p w:rsidR="00ED3645" w:rsidRDefault="00ED3645" w:rsidP="00ED3645">
      <w:pPr>
        <w:widowControl w:val="0"/>
        <w:numPr>
          <w:ilvl w:val="0"/>
          <w:numId w:val="1"/>
        </w:numPr>
        <w:shd w:val="clear" w:color="auto" w:fill="FFFFFF"/>
        <w:tabs>
          <w:tab w:val="clear" w:pos="1402"/>
          <w:tab w:val="num" w:pos="1260"/>
        </w:tabs>
        <w:autoSpaceDE w:val="0"/>
        <w:autoSpaceDN w:val="0"/>
        <w:adjustRightInd w:val="0"/>
        <w:spacing w:after="0" w:line="283" w:lineRule="exact"/>
        <w:ind w:left="0" w:right="14" w:firstLine="10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согласовывает (в случае необходимости) требования к содержанию и минимальному объему учебных курсов, к результатам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учащихся;</w:t>
      </w:r>
    </w:p>
    <w:p w:rsidR="00ED3645" w:rsidRDefault="00ED3645" w:rsidP="00ED3645">
      <w:pPr>
        <w:widowControl w:val="0"/>
        <w:numPr>
          <w:ilvl w:val="0"/>
          <w:numId w:val="1"/>
        </w:numPr>
        <w:shd w:val="clear" w:color="auto" w:fill="FFFFFF"/>
        <w:tabs>
          <w:tab w:val="clear" w:pos="1402"/>
          <w:tab w:val="num" w:pos="1080"/>
        </w:tabs>
        <w:autoSpaceDE w:val="0"/>
        <w:autoSpaceDN w:val="0"/>
        <w:adjustRightInd w:val="0"/>
        <w:spacing w:after="0" w:line="283" w:lineRule="exact"/>
        <w:ind w:left="0" w:right="14" w:firstLine="10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проводит первоначальную экспертизу изменений, вносимых преподавателями в учебные программы;</w:t>
      </w:r>
    </w:p>
    <w:p w:rsidR="00ED3645" w:rsidRDefault="00ED3645" w:rsidP="00ED3645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83" w:lineRule="exact"/>
        <w:ind w:right="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изучает и обобщает опыт преподавания учебных дисциплин;</w:t>
      </w:r>
    </w:p>
    <w:p w:rsidR="00ED3645" w:rsidRDefault="00ED3645" w:rsidP="00ED3645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83" w:lineRule="exact"/>
        <w:ind w:right="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организует внеклассную деятельность учащихся по предмету;</w:t>
      </w:r>
    </w:p>
    <w:p w:rsidR="00ED3645" w:rsidRDefault="00ED3645" w:rsidP="00ED3645">
      <w:pPr>
        <w:widowControl w:val="0"/>
        <w:numPr>
          <w:ilvl w:val="0"/>
          <w:numId w:val="1"/>
        </w:numPr>
        <w:shd w:val="clear" w:color="auto" w:fill="FFFFFF"/>
        <w:tabs>
          <w:tab w:val="clear" w:pos="1402"/>
          <w:tab w:val="num" w:pos="1260"/>
        </w:tabs>
        <w:autoSpaceDE w:val="0"/>
        <w:autoSpaceDN w:val="0"/>
        <w:adjustRightInd w:val="0"/>
        <w:spacing w:after="0" w:line="283" w:lineRule="exact"/>
        <w:ind w:left="0" w:right="14" w:firstLine="10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принимает решение о подготовке методических рекомендаций в помощь учителям;</w:t>
      </w:r>
    </w:p>
    <w:p w:rsidR="00ED3645" w:rsidRDefault="00ED3645" w:rsidP="00ED3645">
      <w:pPr>
        <w:widowControl w:val="0"/>
        <w:numPr>
          <w:ilvl w:val="0"/>
          <w:numId w:val="1"/>
        </w:numPr>
        <w:shd w:val="clear" w:color="auto" w:fill="FFFFFF"/>
        <w:tabs>
          <w:tab w:val="clear" w:pos="1402"/>
          <w:tab w:val="num" w:pos="1260"/>
        </w:tabs>
        <w:autoSpaceDE w:val="0"/>
        <w:autoSpaceDN w:val="0"/>
        <w:adjustRightInd w:val="0"/>
        <w:spacing w:after="0" w:line="283" w:lineRule="exact"/>
        <w:ind w:left="0" w:right="14" w:firstLine="10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организует разработку методических рекомендаций для учащихся и их родителей в целях наилучшего усвоения соответствующих предметов и курсов, повышения культуры учебного труда;</w:t>
      </w:r>
    </w:p>
    <w:p w:rsidR="00ED3645" w:rsidRDefault="00ED3645" w:rsidP="00ED3645">
      <w:pPr>
        <w:widowControl w:val="0"/>
        <w:numPr>
          <w:ilvl w:val="0"/>
          <w:numId w:val="1"/>
        </w:numPr>
        <w:shd w:val="clear" w:color="auto" w:fill="FFFFFF"/>
        <w:tabs>
          <w:tab w:val="clear" w:pos="1402"/>
          <w:tab w:val="num" w:pos="1260"/>
        </w:tabs>
        <w:autoSpaceDE w:val="0"/>
        <w:autoSpaceDN w:val="0"/>
        <w:adjustRightInd w:val="0"/>
        <w:spacing w:after="0" w:line="278" w:lineRule="exact"/>
        <w:ind w:left="0" w:right="5" w:firstLine="10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рекомендует учителям различные формы повышения квалификации;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D3645" w:rsidRDefault="00ED3645" w:rsidP="00ED3645">
      <w:pPr>
        <w:widowControl w:val="0"/>
        <w:numPr>
          <w:ilvl w:val="0"/>
          <w:numId w:val="1"/>
        </w:numPr>
        <w:shd w:val="clear" w:color="auto" w:fill="FFFFFF"/>
        <w:tabs>
          <w:tab w:val="clear" w:pos="1402"/>
          <w:tab w:val="num" w:pos="1260"/>
        </w:tabs>
        <w:autoSpaceDE w:val="0"/>
        <w:autoSpaceDN w:val="0"/>
        <w:adjustRightInd w:val="0"/>
        <w:spacing w:after="0" w:line="278" w:lineRule="exact"/>
        <w:ind w:left="0" w:right="5" w:firstLine="10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организует работу наставников с молодыми спе</w:t>
      </w:r>
      <w:r>
        <w:rPr>
          <w:rFonts w:ascii="Times New Roman" w:hAnsi="Times New Roman" w:cs="Times New Roman"/>
          <w:sz w:val="24"/>
          <w:szCs w:val="24"/>
        </w:rPr>
        <w:softHyphen/>
        <w:t>циалистами и малоопытными учителями;</w:t>
      </w:r>
    </w:p>
    <w:p w:rsidR="00ED3645" w:rsidRDefault="00ED3645" w:rsidP="00ED3645">
      <w:pPr>
        <w:widowControl w:val="0"/>
        <w:numPr>
          <w:ilvl w:val="0"/>
          <w:numId w:val="1"/>
        </w:numPr>
        <w:tabs>
          <w:tab w:val="clear" w:pos="1402"/>
          <w:tab w:val="num" w:pos="1260"/>
        </w:tabs>
        <w:autoSpaceDE w:val="0"/>
        <w:autoSpaceDN w:val="0"/>
        <w:adjustRightInd w:val="0"/>
        <w:spacing w:after="0" w:line="240" w:lineRule="auto"/>
        <w:ind w:left="0" w:firstLine="10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разрабатывает положения о конкурсах, олимпиадах, предметных неделях (месячниках) и организует их проведение.</w:t>
      </w:r>
    </w:p>
    <w:p w:rsidR="00ED3645" w:rsidRDefault="00ED3645" w:rsidP="00ED3645">
      <w:pPr>
        <w:shd w:val="clear" w:color="auto" w:fill="FFFFFF"/>
        <w:spacing w:line="283" w:lineRule="exact"/>
        <w:ind w:left="1042" w:right="14" w:firstLine="360"/>
        <w:rPr>
          <w:rFonts w:ascii="Times New Roman" w:hAnsi="Times New Roman"/>
          <w:sz w:val="24"/>
          <w:szCs w:val="24"/>
        </w:rPr>
      </w:pPr>
    </w:p>
    <w:p w:rsidR="00ED3645" w:rsidRDefault="00ED3645" w:rsidP="00ED3645">
      <w:pPr>
        <w:shd w:val="clear" w:color="auto" w:fill="FFFFFF"/>
        <w:spacing w:before="24" w:line="269" w:lineRule="exact"/>
        <w:ind w:left="701" w:hanging="70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III. Основные формы работы методического объединения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D3645" w:rsidRPr="00ED3645" w:rsidRDefault="00ED3645" w:rsidP="00ED3645">
      <w:pPr>
        <w:shd w:val="clear" w:color="auto" w:fill="FFFFFF"/>
        <w:spacing w:before="5" w:line="269" w:lineRule="exact"/>
        <w:ind w:right="5" w:firstLine="540"/>
        <w:rPr>
          <w:rFonts w:ascii="Times New Roman" w:hAnsi="Times New Roman" w:cs="Times New Roman"/>
          <w:sz w:val="24"/>
          <w:szCs w:val="24"/>
        </w:rPr>
      </w:pPr>
    </w:p>
    <w:p w:rsidR="00ED3645" w:rsidRDefault="00ED3645" w:rsidP="00ED3645">
      <w:pPr>
        <w:shd w:val="clear" w:color="auto" w:fill="FFFFFF"/>
        <w:spacing w:before="5" w:line="269" w:lineRule="exact"/>
        <w:ind w:right="5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Проведение педагогических экспериментов по проблемам методики обучения и воспитания учащихся и внедрение их результатов в образовательный процесс;</w:t>
      </w:r>
    </w:p>
    <w:p w:rsidR="00ED3645" w:rsidRDefault="00ED3645" w:rsidP="00ED3645">
      <w:pPr>
        <w:shd w:val="clear" w:color="auto" w:fill="FFFFFF"/>
        <w:spacing w:before="14" w:line="274" w:lineRule="exact"/>
        <w:ind w:right="10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«Круглые столы», совещания и семинары по учебно-методическим вопросам, творческие отчеты учителей и т.п.;</w:t>
      </w:r>
    </w:p>
    <w:p w:rsidR="00ED3645" w:rsidRDefault="00ED3645" w:rsidP="00ED3645">
      <w:pPr>
        <w:shd w:val="clear" w:color="auto" w:fill="FFFFFF"/>
        <w:spacing w:before="10" w:line="274" w:lineRule="exact"/>
        <w:ind w:right="10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Заседания методических объединений по вопросам методики обучения и воспитания учащихся;</w:t>
      </w:r>
    </w:p>
    <w:p w:rsidR="00ED3645" w:rsidRDefault="00ED3645" w:rsidP="00ED3645">
      <w:pPr>
        <w:shd w:val="clear" w:color="auto" w:fill="FFFFFF"/>
        <w:spacing w:before="19" w:line="274" w:lineRule="exact"/>
        <w:ind w:left="605" w:hanging="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Открытые уроки и внеклассные мероприятия по предмету;</w:t>
      </w:r>
    </w:p>
    <w:p w:rsidR="00ED3645" w:rsidRDefault="00ED3645" w:rsidP="00ED3645">
      <w:pPr>
        <w:shd w:val="clear" w:color="auto" w:fill="FFFFFF"/>
        <w:spacing w:line="274" w:lineRule="exact"/>
        <w:ind w:right="14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Лекции, доклады, сообщения и дискуссии по методике обучения и воспитания, вопросам общей педагогики и психологии;</w:t>
      </w:r>
    </w:p>
    <w:p w:rsidR="00ED3645" w:rsidRDefault="00ED3645" w:rsidP="00ED3645">
      <w:pPr>
        <w:shd w:val="clear" w:color="auto" w:fill="FFFFFF"/>
        <w:spacing w:before="5" w:line="274" w:lineRule="exact"/>
        <w:ind w:right="19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 Изучение и реализация в учебно-воспитательном процессе требований нормативных документов, передового педагогического опыта;</w:t>
      </w:r>
    </w:p>
    <w:p w:rsidR="00ED3645" w:rsidRDefault="00ED3645" w:rsidP="00ED3645">
      <w:pPr>
        <w:shd w:val="clear" w:color="auto" w:fill="FFFFFF"/>
        <w:spacing w:before="24" w:line="274" w:lineRule="exact"/>
        <w:ind w:left="590" w:hanging="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 Проведение предметных недель и методических дней;</w:t>
      </w:r>
    </w:p>
    <w:p w:rsidR="00ED3645" w:rsidRDefault="00ED3645" w:rsidP="00ED3645">
      <w:pPr>
        <w:shd w:val="clear" w:color="auto" w:fill="FFFFFF"/>
        <w:spacing w:line="274" w:lineRule="exact"/>
        <w:ind w:left="590" w:hanging="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уроков; </w:t>
      </w:r>
    </w:p>
    <w:p w:rsidR="00ED3645" w:rsidRDefault="00ED3645" w:rsidP="00ED3645">
      <w:pPr>
        <w:shd w:val="clear" w:color="auto" w:fill="FFFFFF"/>
        <w:ind w:left="902"/>
        <w:rPr>
          <w:rFonts w:ascii="Times New Roman" w:hAnsi="Times New Roman" w:cs="Times New Roman"/>
          <w:sz w:val="24"/>
          <w:szCs w:val="24"/>
        </w:rPr>
      </w:pPr>
    </w:p>
    <w:p w:rsidR="00ED3645" w:rsidRDefault="00ED3645" w:rsidP="00ED3645">
      <w:pPr>
        <w:pStyle w:val="3"/>
      </w:pPr>
      <w:r>
        <w:t>IV. Порядок работы методического объединения</w:t>
      </w:r>
    </w:p>
    <w:p w:rsidR="00ED3645" w:rsidRPr="00ED3645" w:rsidRDefault="00ED3645" w:rsidP="00ED3645">
      <w:pPr>
        <w:shd w:val="clear" w:color="auto" w:fill="FFFFFF"/>
        <w:tabs>
          <w:tab w:val="left" w:pos="540"/>
        </w:tabs>
        <w:spacing w:before="24" w:line="274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ED3645" w:rsidRDefault="00ED3645" w:rsidP="00ED3645">
      <w:pPr>
        <w:pStyle w:val="a3"/>
      </w:pPr>
      <w:r>
        <w:t>4.1. Возглавляет методическое объединение председатель, на</w:t>
      </w:r>
      <w:r>
        <w:softHyphen/>
        <w:t>значаемый директором школы из числа наиболее опытных педаго</w:t>
      </w:r>
      <w:r>
        <w:softHyphen/>
        <w:t>гов по согласованию с членами методического объединения.</w:t>
      </w:r>
    </w:p>
    <w:p w:rsidR="00ED3645" w:rsidRDefault="00ED3645" w:rsidP="00ED3645">
      <w:pPr>
        <w:shd w:val="clear" w:color="auto" w:fill="FFFFFF"/>
        <w:spacing w:before="10" w:line="274" w:lineRule="exact"/>
        <w:ind w:right="19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4.2. Работа методического объединения проводится в соответ</w:t>
      </w:r>
      <w:r>
        <w:rPr>
          <w:rFonts w:ascii="Times New Roman" w:hAnsi="Times New Roman" w:cs="Times New Roman"/>
          <w:sz w:val="24"/>
          <w:szCs w:val="24"/>
        </w:rPr>
        <w:softHyphen/>
        <w:t>ствии с планом работы на текущий учебный год. План составляется председателем методического объединения, рассматривается на заседании методического объединения, согласовывается с замести</w:t>
      </w:r>
      <w:r>
        <w:rPr>
          <w:rFonts w:ascii="Times New Roman" w:hAnsi="Times New Roman" w:cs="Times New Roman"/>
          <w:sz w:val="24"/>
          <w:szCs w:val="24"/>
        </w:rPr>
        <w:softHyphen/>
        <w:t>телем директора по методической работе и утверждается методическим советом школы.</w:t>
      </w:r>
    </w:p>
    <w:p w:rsidR="00ED3645" w:rsidRDefault="00ED3645" w:rsidP="00ED3645">
      <w:pPr>
        <w:shd w:val="clear" w:color="auto" w:fill="FFFFFF"/>
        <w:spacing w:before="48" w:line="278" w:lineRule="exact"/>
        <w:ind w:right="48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Заседания методического объединения проводятся не реже одного раза в четверть. О времени и месте проведения заседания председатель методического объединения обязан поставить в из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вестность заместителя директора школы по методической (учебно-воспитательной) работе. </w:t>
      </w:r>
    </w:p>
    <w:p w:rsidR="00ED3645" w:rsidRDefault="00ED3645" w:rsidP="00ED3645">
      <w:pPr>
        <w:shd w:val="clear" w:color="auto" w:fill="FFFFFF"/>
        <w:spacing w:before="48" w:line="278" w:lineRule="exact"/>
        <w:ind w:right="48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По каждому из обсуждаемых на заседании вопросов принимаются реко</w:t>
      </w:r>
      <w:r>
        <w:rPr>
          <w:rFonts w:ascii="Times New Roman" w:hAnsi="Times New Roman" w:cs="Times New Roman"/>
          <w:sz w:val="24"/>
          <w:szCs w:val="24"/>
        </w:rPr>
        <w:softHyphen/>
        <w:t>мендации, которые фиксируются в журнале протоколов. Рекоменда</w:t>
      </w:r>
      <w:r>
        <w:rPr>
          <w:rFonts w:ascii="Times New Roman" w:hAnsi="Times New Roman" w:cs="Times New Roman"/>
          <w:sz w:val="24"/>
          <w:szCs w:val="24"/>
        </w:rPr>
        <w:softHyphen/>
        <w:t>ции подписываются председателем методического объединения.</w:t>
      </w:r>
    </w:p>
    <w:p w:rsidR="00ED3645" w:rsidRDefault="00ED3645" w:rsidP="00ED3645">
      <w:pPr>
        <w:shd w:val="clear" w:color="auto" w:fill="FFFFFF"/>
        <w:spacing w:before="5" w:line="278" w:lineRule="exact"/>
        <w:ind w:right="96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При рассмотрении вопросов, затрагивающих тематику или интересы других методических объединений, на заседания необхо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димо приглашать их председателей (учителей). </w:t>
      </w:r>
    </w:p>
    <w:p w:rsidR="00ED3645" w:rsidRDefault="00ED3645" w:rsidP="00ED3645">
      <w:pPr>
        <w:shd w:val="clear" w:color="auto" w:fill="FFFFFF"/>
        <w:spacing w:before="5" w:line="278" w:lineRule="exact"/>
        <w:ind w:right="96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 Контроль за деятельностью МО осуществляется директором школы, его заместителями по методической, учебно-воспитательной работе в соответствии с планами методической работы школы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контроля.</w:t>
      </w:r>
    </w:p>
    <w:p w:rsidR="00ED3645" w:rsidRDefault="00ED3645" w:rsidP="00ED3645">
      <w:pPr>
        <w:pStyle w:val="2"/>
      </w:pPr>
      <w:r>
        <w:t>V. Документация методического объединения</w:t>
      </w:r>
    </w:p>
    <w:p w:rsidR="00ED3645" w:rsidRDefault="00ED3645" w:rsidP="00ED3645">
      <w:pPr>
        <w:shd w:val="clear" w:color="auto" w:fill="FFFFFF"/>
        <w:spacing w:before="34"/>
        <w:ind w:left="62"/>
        <w:rPr>
          <w:rFonts w:ascii="Times New Roman" w:hAnsi="Times New Roman" w:cs="Times New Roman"/>
          <w:b/>
          <w:sz w:val="24"/>
          <w:szCs w:val="24"/>
        </w:rPr>
      </w:pPr>
    </w:p>
    <w:p w:rsidR="00ED3645" w:rsidRDefault="00ED3645" w:rsidP="00ED3645">
      <w:pPr>
        <w:widowControl w:val="0"/>
        <w:numPr>
          <w:ilvl w:val="0"/>
          <w:numId w:val="2"/>
        </w:numPr>
        <w:tabs>
          <w:tab w:val="clear" w:pos="1068"/>
          <w:tab w:val="num" w:pos="900"/>
        </w:tabs>
        <w:autoSpaceDE w:val="0"/>
        <w:autoSpaceDN w:val="0"/>
        <w:adjustRightInd w:val="0"/>
        <w:spacing w:after="0" w:line="240" w:lineRule="auto"/>
        <w:ind w:left="0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 методическом объединении.</w:t>
      </w:r>
    </w:p>
    <w:p w:rsidR="00ED3645" w:rsidRDefault="00ED3645" w:rsidP="00ED3645">
      <w:pPr>
        <w:widowControl w:val="0"/>
        <w:numPr>
          <w:ilvl w:val="0"/>
          <w:numId w:val="2"/>
        </w:numPr>
        <w:tabs>
          <w:tab w:val="clear" w:pos="1068"/>
          <w:tab w:val="num" w:pos="900"/>
        </w:tabs>
        <w:autoSpaceDE w:val="0"/>
        <w:autoSpaceDN w:val="0"/>
        <w:adjustRightInd w:val="0"/>
        <w:spacing w:after="0" w:line="240" w:lineRule="auto"/>
        <w:ind w:left="0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Банк данных об учителях МО: количественный и качественны состав (возраст, образование, специальность, преподаваемы предмет, общий стаж и педагогический, квалификационная категория, награды, звание, домашний телефон).</w:t>
      </w:r>
    </w:p>
    <w:p w:rsidR="00ED3645" w:rsidRDefault="00ED3645" w:rsidP="00ED3645">
      <w:pPr>
        <w:widowControl w:val="0"/>
        <w:numPr>
          <w:ilvl w:val="0"/>
          <w:numId w:val="2"/>
        </w:numPr>
        <w:tabs>
          <w:tab w:val="clear" w:pos="1068"/>
          <w:tab w:val="num" w:pos="900"/>
        </w:tabs>
        <w:autoSpaceDE w:val="0"/>
        <w:autoSpaceDN w:val="0"/>
        <w:adjustRightInd w:val="0"/>
        <w:spacing w:after="0" w:line="240" w:lineRule="auto"/>
        <w:ind w:left="0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работы за прошедший год.</w:t>
      </w:r>
    </w:p>
    <w:p w:rsidR="00ED3645" w:rsidRDefault="00ED3645" w:rsidP="00ED3645">
      <w:pPr>
        <w:widowControl w:val="0"/>
        <w:numPr>
          <w:ilvl w:val="0"/>
          <w:numId w:val="2"/>
        </w:numPr>
        <w:tabs>
          <w:tab w:val="clear" w:pos="1068"/>
          <w:tab w:val="num" w:pos="900"/>
        </w:tabs>
        <w:autoSpaceDE w:val="0"/>
        <w:autoSpaceDN w:val="0"/>
        <w:adjustRightInd w:val="0"/>
        <w:spacing w:after="0" w:line="240" w:lineRule="auto"/>
        <w:ind w:left="0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 МО на текущий учебный год.</w:t>
      </w:r>
    </w:p>
    <w:p w:rsidR="00ED3645" w:rsidRDefault="00ED3645" w:rsidP="00ED3645">
      <w:pPr>
        <w:widowControl w:val="0"/>
        <w:numPr>
          <w:ilvl w:val="0"/>
          <w:numId w:val="2"/>
        </w:numPr>
        <w:tabs>
          <w:tab w:val="clear" w:pos="1068"/>
          <w:tab w:val="num" w:pos="900"/>
        </w:tabs>
        <w:autoSpaceDE w:val="0"/>
        <w:autoSpaceDN w:val="0"/>
        <w:adjustRightInd w:val="0"/>
        <w:spacing w:after="0" w:line="240" w:lineRule="auto"/>
        <w:ind w:left="0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методической работы, её цель, приоритетные направления и задачи на новый учебный год.</w:t>
      </w:r>
    </w:p>
    <w:p w:rsidR="00ED3645" w:rsidRDefault="00ED3645" w:rsidP="00ED3645">
      <w:pPr>
        <w:widowControl w:val="0"/>
        <w:numPr>
          <w:ilvl w:val="0"/>
          <w:numId w:val="2"/>
        </w:numPr>
        <w:tabs>
          <w:tab w:val="clear" w:pos="1068"/>
          <w:tab w:val="num" w:pos="900"/>
        </w:tabs>
        <w:autoSpaceDE w:val="0"/>
        <w:autoSpaceDN w:val="0"/>
        <w:adjustRightInd w:val="0"/>
        <w:spacing w:after="0" w:line="240" w:lineRule="auto"/>
        <w:ind w:left="0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работы МО на текущий учебный год.</w:t>
      </w:r>
    </w:p>
    <w:p w:rsidR="00ED3645" w:rsidRDefault="00ED3645" w:rsidP="00ED3645">
      <w:pPr>
        <w:widowControl w:val="0"/>
        <w:numPr>
          <w:ilvl w:val="0"/>
          <w:numId w:val="2"/>
        </w:numPr>
        <w:tabs>
          <w:tab w:val="clear" w:pos="1068"/>
          <w:tab w:val="num" w:pos="900"/>
        </w:tabs>
        <w:autoSpaceDE w:val="0"/>
        <w:autoSpaceDN w:val="0"/>
        <w:adjustRightInd w:val="0"/>
        <w:spacing w:after="0" w:line="240" w:lineRule="auto"/>
        <w:ind w:left="0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План-сетка работы МО на каждый месяц.</w:t>
      </w:r>
    </w:p>
    <w:p w:rsidR="00ED3645" w:rsidRDefault="00ED3645" w:rsidP="00ED3645">
      <w:pPr>
        <w:widowControl w:val="0"/>
        <w:numPr>
          <w:ilvl w:val="0"/>
          <w:numId w:val="2"/>
        </w:numPr>
        <w:tabs>
          <w:tab w:val="clear" w:pos="1068"/>
          <w:tab w:val="num" w:pos="900"/>
        </w:tabs>
        <w:autoSpaceDE w:val="0"/>
        <w:autoSpaceDN w:val="0"/>
        <w:adjustRightInd w:val="0"/>
        <w:spacing w:after="0" w:line="240" w:lineRule="auto"/>
        <w:ind w:left="0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темах самообразования учителей МО.</w:t>
      </w:r>
    </w:p>
    <w:p w:rsidR="00ED3645" w:rsidRDefault="00ED3645" w:rsidP="00ED3645">
      <w:pPr>
        <w:widowControl w:val="0"/>
        <w:numPr>
          <w:ilvl w:val="0"/>
          <w:numId w:val="2"/>
        </w:numPr>
        <w:tabs>
          <w:tab w:val="clear" w:pos="1068"/>
          <w:tab w:val="num" w:pos="900"/>
        </w:tabs>
        <w:autoSpaceDE w:val="0"/>
        <w:autoSpaceDN w:val="0"/>
        <w:adjustRightInd w:val="0"/>
        <w:spacing w:after="0" w:line="240" w:lineRule="auto"/>
        <w:ind w:left="0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Перспективный план аттестации учителей МО.</w:t>
      </w:r>
    </w:p>
    <w:p w:rsidR="00ED3645" w:rsidRDefault="00ED3645" w:rsidP="00ED3645">
      <w:pPr>
        <w:widowControl w:val="0"/>
        <w:numPr>
          <w:ilvl w:val="0"/>
          <w:numId w:val="2"/>
        </w:numPr>
        <w:tabs>
          <w:tab w:val="clear" w:pos="1068"/>
          <w:tab w:val="num" w:pos="900"/>
        </w:tabs>
        <w:autoSpaceDE w:val="0"/>
        <w:autoSpaceDN w:val="0"/>
        <w:adjustRightInd w:val="0"/>
        <w:spacing w:after="0" w:line="240" w:lineRule="auto"/>
        <w:ind w:left="0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 прохождения аттестации учителей МО на текущий год.</w:t>
      </w:r>
    </w:p>
    <w:p w:rsidR="00ED3645" w:rsidRDefault="00ED3645" w:rsidP="00ED3645">
      <w:pPr>
        <w:widowControl w:val="0"/>
        <w:numPr>
          <w:ilvl w:val="0"/>
          <w:numId w:val="2"/>
        </w:numPr>
        <w:tabs>
          <w:tab w:val="clear" w:pos="1068"/>
          <w:tab w:val="num" w:pos="900"/>
        </w:tabs>
        <w:autoSpaceDE w:val="0"/>
        <w:autoSpaceDN w:val="0"/>
        <w:adjustRightInd w:val="0"/>
        <w:spacing w:after="0" w:line="240" w:lineRule="auto"/>
        <w:ind w:left="0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Перспективный план повышения квалификации учителей МО.</w:t>
      </w:r>
    </w:p>
    <w:p w:rsidR="00ED3645" w:rsidRDefault="00ED3645" w:rsidP="00ED3645">
      <w:pPr>
        <w:widowControl w:val="0"/>
        <w:numPr>
          <w:ilvl w:val="0"/>
          <w:numId w:val="2"/>
        </w:numPr>
        <w:tabs>
          <w:tab w:val="clear" w:pos="1068"/>
          <w:tab w:val="num" w:pos="900"/>
        </w:tabs>
        <w:autoSpaceDE w:val="0"/>
        <w:autoSpaceDN w:val="0"/>
        <w:adjustRightInd w:val="0"/>
        <w:spacing w:after="0" w:line="240" w:lineRule="auto"/>
        <w:ind w:left="0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 повышения квалификации учителей МО на текущий год.</w:t>
      </w:r>
    </w:p>
    <w:p w:rsidR="00ED3645" w:rsidRDefault="00ED3645" w:rsidP="00ED3645">
      <w:pPr>
        <w:widowControl w:val="0"/>
        <w:numPr>
          <w:ilvl w:val="0"/>
          <w:numId w:val="2"/>
        </w:numPr>
        <w:tabs>
          <w:tab w:val="clear" w:pos="1068"/>
          <w:tab w:val="num" w:pos="900"/>
        </w:tabs>
        <w:autoSpaceDE w:val="0"/>
        <w:autoSpaceDN w:val="0"/>
        <w:adjustRightInd w:val="0"/>
        <w:spacing w:after="0" w:line="240" w:lineRule="auto"/>
        <w:ind w:left="0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График проведения текущих контрольных работ (вносят сами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учителя  или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председатели методических объединений. Цель-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предупреждение  перегрузок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учащихся - не более одной контрольной работы в день).</w:t>
      </w:r>
    </w:p>
    <w:p w:rsidR="00ED3645" w:rsidRDefault="00ED3645" w:rsidP="00ED3645">
      <w:pPr>
        <w:widowControl w:val="0"/>
        <w:numPr>
          <w:ilvl w:val="0"/>
          <w:numId w:val="2"/>
        </w:numPr>
        <w:tabs>
          <w:tab w:val="clear" w:pos="1068"/>
          <w:tab w:val="num" w:pos="900"/>
        </w:tabs>
        <w:autoSpaceDE w:val="0"/>
        <w:autoSpaceDN w:val="0"/>
        <w:adjustRightInd w:val="0"/>
        <w:spacing w:after="0" w:line="240" w:lineRule="auto"/>
        <w:ind w:left="0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 административных контрольных работ на четверть.</w:t>
      </w:r>
    </w:p>
    <w:p w:rsidR="00ED3645" w:rsidRDefault="00ED3645" w:rsidP="00ED3645">
      <w:pPr>
        <w:widowControl w:val="0"/>
        <w:numPr>
          <w:ilvl w:val="0"/>
          <w:numId w:val="2"/>
        </w:numPr>
        <w:tabs>
          <w:tab w:val="clear" w:pos="1068"/>
          <w:tab w:val="num" w:pos="900"/>
        </w:tabs>
        <w:autoSpaceDE w:val="0"/>
        <w:autoSpaceDN w:val="0"/>
        <w:adjustRightInd w:val="0"/>
        <w:spacing w:after="0" w:line="240" w:lineRule="auto"/>
        <w:ind w:left="0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 проведения открытых уроков и внеклассных мероприятий по   предмету учителями МО (утверждается директором школы).</w:t>
      </w:r>
    </w:p>
    <w:p w:rsidR="00ED3645" w:rsidRDefault="00ED3645" w:rsidP="00ED3645">
      <w:pPr>
        <w:widowControl w:val="0"/>
        <w:numPr>
          <w:ilvl w:val="0"/>
          <w:numId w:val="2"/>
        </w:numPr>
        <w:tabs>
          <w:tab w:val="clear" w:pos="1068"/>
          <w:tab w:val="num" w:pos="900"/>
        </w:tabs>
        <w:autoSpaceDE w:val="0"/>
        <w:autoSpaceDN w:val="0"/>
        <w:adjustRightInd w:val="0"/>
        <w:spacing w:after="0" w:line="240" w:lineRule="auto"/>
        <w:ind w:left="0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Адреса профессионального опыта МО.</w:t>
      </w:r>
    </w:p>
    <w:p w:rsidR="00ED3645" w:rsidRDefault="00ED3645" w:rsidP="00ED3645">
      <w:pPr>
        <w:widowControl w:val="0"/>
        <w:numPr>
          <w:ilvl w:val="0"/>
          <w:numId w:val="2"/>
        </w:numPr>
        <w:tabs>
          <w:tab w:val="clear" w:pos="1068"/>
          <w:tab w:val="num" w:pos="900"/>
        </w:tabs>
        <w:autoSpaceDE w:val="0"/>
        <w:autoSpaceDN w:val="0"/>
        <w:adjustRightInd w:val="0"/>
        <w:spacing w:after="0" w:line="240" w:lineRule="auto"/>
        <w:ind w:left="0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профессиональных потребностях учителей МО (по итогам диагностики).</w:t>
      </w:r>
    </w:p>
    <w:p w:rsidR="00ED3645" w:rsidRDefault="00ED3645" w:rsidP="00ED3645">
      <w:pPr>
        <w:widowControl w:val="0"/>
        <w:numPr>
          <w:ilvl w:val="0"/>
          <w:numId w:val="2"/>
        </w:numPr>
        <w:tabs>
          <w:tab w:val="clear" w:pos="1068"/>
          <w:tab w:val="num" w:pos="900"/>
        </w:tabs>
        <w:autoSpaceDE w:val="0"/>
        <w:autoSpaceDN w:val="0"/>
        <w:adjustRightInd w:val="0"/>
        <w:spacing w:after="0" w:line="240" w:lineRule="auto"/>
        <w:ind w:left="0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проведения методической недели (если МО проводит самостоятельно).</w:t>
      </w:r>
    </w:p>
    <w:p w:rsidR="00ED3645" w:rsidRDefault="00ED3645" w:rsidP="00ED3645">
      <w:pPr>
        <w:widowControl w:val="0"/>
        <w:numPr>
          <w:ilvl w:val="0"/>
          <w:numId w:val="2"/>
        </w:numPr>
        <w:tabs>
          <w:tab w:val="clear" w:pos="1068"/>
          <w:tab w:val="num" w:pos="900"/>
        </w:tabs>
        <w:autoSpaceDE w:val="0"/>
        <w:autoSpaceDN w:val="0"/>
        <w:adjustRightInd w:val="0"/>
        <w:spacing w:after="0" w:line="240" w:lineRule="auto"/>
        <w:ind w:left="0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Программы (авторские по предмету, факультативов, кружков).</w:t>
      </w:r>
    </w:p>
    <w:p w:rsidR="00ED3645" w:rsidRDefault="00ED3645" w:rsidP="00ED3645">
      <w:pPr>
        <w:widowControl w:val="0"/>
        <w:numPr>
          <w:ilvl w:val="0"/>
          <w:numId w:val="2"/>
        </w:numPr>
        <w:tabs>
          <w:tab w:val="clear" w:pos="1068"/>
          <w:tab w:val="num" w:pos="900"/>
        </w:tabs>
        <w:autoSpaceDE w:val="0"/>
        <w:autoSpaceDN w:val="0"/>
        <w:adjustRightInd w:val="0"/>
        <w:spacing w:after="0" w:line="240" w:lineRule="auto"/>
        <w:ind w:left="0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об учебных программах и их учебно-методическом обеспечении по предмету.</w:t>
      </w:r>
    </w:p>
    <w:p w:rsidR="00ED3645" w:rsidRDefault="00ED3645" w:rsidP="00ED3645">
      <w:pPr>
        <w:widowControl w:val="0"/>
        <w:numPr>
          <w:ilvl w:val="0"/>
          <w:numId w:val="2"/>
        </w:numPr>
        <w:tabs>
          <w:tab w:val="clear" w:pos="1068"/>
          <w:tab w:val="num" w:pos="900"/>
        </w:tabs>
        <w:autoSpaceDE w:val="0"/>
        <w:autoSpaceDN w:val="0"/>
        <w:adjustRightInd w:val="0"/>
        <w:spacing w:after="0" w:line="240" w:lineRule="auto"/>
        <w:ind w:left="0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Календарно-тематическое планирование (по предмету, по индивидуальным, факультативным занятиям, кружкам по предмету).</w:t>
      </w:r>
    </w:p>
    <w:p w:rsidR="00ED3645" w:rsidRDefault="00ED3645" w:rsidP="00ED3645">
      <w:pPr>
        <w:widowControl w:val="0"/>
        <w:numPr>
          <w:ilvl w:val="0"/>
          <w:numId w:val="2"/>
        </w:numPr>
        <w:tabs>
          <w:tab w:val="clear" w:pos="1068"/>
          <w:tab w:val="num" w:pos="900"/>
        </w:tabs>
        <w:autoSpaceDE w:val="0"/>
        <w:autoSpaceDN w:val="0"/>
        <w:adjustRightInd w:val="0"/>
        <w:spacing w:after="0" w:line="240" w:lineRule="auto"/>
        <w:ind w:left="0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работы с молодыми и вновь прибывшими специалистам в МО.</w:t>
      </w:r>
    </w:p>
    <w:p w:rsidR="00ED3645" w:rsidRDefault="00ED3645" w:rsidP="00ED3645">
      <w:pPr>
        <w:widowControl w:val="0"/>
        <w:numPr>
          <w:ilvl w:val="0"/>
          <w:numId w:val="2"/>
        </w:numPr>
        <w:tabs>
          <w:tab w:val="clear" w:pos="1068"/>
          <w:tab w:val="num" w:pos="900"/>
        </w:tabs>
        <w:autoSpaceDE w:val="0"/>
        <w:autoSpaceDN w:val="0"/>
        <w:adjustRightInd w:val="0"/>
        <w:spacing w:after="0" w:line="240" w:lineRule="auto"/>
        <w:ind w:left="0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План проведения предметной недели.</w:t>
      </w:r>
    </w:p>
    <w:p w:rsidR="00ED3645" w:rsidRDefault="00ED3645" w:rsidP="00ED3645">
      <w:pPr>
        <w:widowControl w:val="0"/>
        <w:numPr>
          <w:ilvl w:val="0"/>
          <w:numId w:val="2"/>
        </w:numPr>
        <w:tabs>
          <w:tab w:val="clear" w:pos="1068"/>
          <w:tab w:val="num" w:pos="900"/>
        </w:tabs>
        <w:autoSpaceDE w:val="0"/>
        <w:autoSpaceDN w:val="0"/>
        <w:adjustRightInd w:val="0"/>
        <w:spacing w:after="0" w:line="240" w:lineRule="auto"/>
        <w:ind w:left="0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контроля (экспресс, информационные и аналитические справки), диагностики.</w:t>
      </w:r>
    </w:p>
    <w:p w:rsidR="00ED3645" w:rsidRDefault="00ED3645" w:rsidP="00ED3645">
      <w:pPr>
        <w:widowControl w:val="0"/>
        <w:numPr>
          <w:ilvl w:val="0"/>
          <w:numId w:val="2"/>
        </w:numPr>
        <w:tabs>
          <w:tab w:val="clear" w:pos="1068"/>
          <w:tab w:val="num" w:pos="900"/>
        </w:tabs>
        <w:autoSpaceDE w:val="0"/>
        <w:autoSpaceDN w:val="0"/>
        <w:adjustRightInd w:val="0"/>
        <w:spacing w:after="0" w:line="240" w:lineRule="auto"/>
        <w:ind w:left="0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Протоколы заседаний МО.</w:t>
      </w:r>
    </w:p>
    <w:p w:rsidR="00ED3645" w:rsidRDefault="00ED3645" w:rsidP="00ED3645">
      <w:pPr>
        <w:rPr>
          <w:rFonts w:ascii="Times New Roman" w:hAnsi="Times New Roman" w:cs="Times New Roman"/>
          <w:sz w:val="24"/>
          <w:szCs w:val="24"/>
        </w:rPr>
      </w:pPr>
    </w:p>
    <w:p w:rsidR="00ED3645" w:rsidRDefault="00ED3645" w:rsidP="00ED3645">
      <w:pPr>
        <w:pStyle w:val="1"/>
      </w:pPr>
      <w:r>
        <w:t>VI. Права методического объединения</w:t>
      </w:r>
    </w:p>
    <w:p w:rsidR="00ED3645" w:rsidRDefault="00ED3645" w:rsidP="00ED3645">
      <w:pPr>
        <w:shd w:val="clear" w:color="auto" w:fill="FFFFFF"/>
        <w:spacing w:line="278" w:lineRule="exact"/>
        <w:ind w:firstLine="624"/>
        <w:rPr>
          <w:rFonts w:ascii="Times New Roman" w:hAnsi="Times New Roman" w:cs="Times New Roman"/>
          <w:sz w:val="24"/>
          <w:szCs w:val="24"/>
        </w:rPr>
      </w:pPr>
    </w:p>
    <w:p w:rsidR="00ED3645" w:rsidRDefault="00ED3645" w:rsidP="00ED3645">
      <w:pPr>
        <w:shd w:val="clear" w:color="auto" w:fill="FFFFFF"/>
        <w:spacing w:line="278" w:lineRule="exact"/>
        <w:ind w:firstLine="6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Методическое объединение имеет право:</w:t>
      </w:r>
    </w:p>
    <w:p w:rsidR="00ED3645" w:rsidRDefault="00ED3645" w:rsidP="00ED3645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78" w:lineRule="exact"/>
        <w:ind w:left="0" w:firstLine="6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готовить предложения и рекомендовать учителей для повышения квалификационного разряда;</w:t>
      </w:r>
    </w:p>
    <w:p w:rsidR="00ED3645" w:rsidRDefault="00ED3645" w:rsidP="00ED3645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78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выдвигать предложения об улучшении учебного процесса в школе;</w:t>
      </w:r>
    </w:p>
    <w:p w:rsidR="00ED3645" w:rsidRDefault="00ED3645" w:rsidP="00ED3645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78" w:lineRule="exact"/>
        <w:ind w:left="0" w:firstLine="6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ставить вопрос о публикации материалов о передовом педагогическом опыте, накопленном в методическом объединении;</w:t>
      </w:r>
    </w:p>
    <w:p w:rsidR="00ED3645" w:rsidRDefault="00ED3645" w:rsidP="00ED3645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78" w:lineRule="exact"/>
        <w:ind w:left="0" w:firstLine="6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ставить вопрос перед администрацией школы о поощрении учителей методического объединения за активное участие в экспериментальной деятельности;</w:t>
      </w:r>
    </w:p>
    <w:p w:rsidR="00ED3645" w:rsidRDefault="00ED3645" w:rsidP="00ED3645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78" w:lineRule="exact"/>
        <w:ind w:left="0" w:right="5" w:firstLine="6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рекомендовать учителям различные формы повышения квалификации;</w:t>
      </w:r>
    </w:p>
    <w:p w:rsidR="00ED3645" w:rsidRDefault="00ED3645" w:rsidP="00ED3645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78" w:lineRule="exact"/>
        <w:ind w:left="0" w:right="5" w:firstLine="6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обращаться за консультациями по проблемам учебной дея</w:t>
      </w:r>
      <w:r>
        <w:rPr>
          <w:rFonts w:ascii="Times New Roman" w:hAnsi="Times New Roman" w:cs="Times New Roman"/>
          <w:sz w:val="24"/>
          <w:szCs w:val="24"/>
        </w:rPr>
        <w:softHyphen/>
        <w:t>тельности и воспитания учащихся к заместителям директора шко</w:t>
      </w:r>
      <w:r>
        <w:rPr>
          <w:rFonts w:ascii="Times New Roman" w:hAnsi="Times New Roman" w:cs="Times New Roman"/>
          <w:sz w:val="24"/>
          <w:szCs w:val="24"/>
        </w:rPr>
        <w:softHyphen/>
        <w:t>лы;</w:t>
      </w:r>
    </w:p>
    <w:p w:rsidR="00ED3645" w:rsidRDefault="00ED3645" w:rsidP="00ED3645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78" w:lineRule="exact"/>
        <w:ind w:left="0" w:right="5" w:firstLine="6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вносить предложения по организации и содержанию аттестации учителей;</w:t>
      </w:r>
    </w:p>
    <w:p w:rsidR="00ED3645" w:rsidRDefault="00ED3645" w:rsidP="00ED3645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78" w:lineRule="exact"/>
        <w:ind w:left="0" w:right="10" w:firstLine="681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выдвигать от методического объединения учителей для участия в конкурсах «Учитель года».</w:t>
      </w:r>
    </w:p>
    <w:p w:rsidR="0034691B" w:rsidRDefault="0034691B"/>
    <w:sectPr w:rsidR="0034691B" w:rsidSect="0034691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BA124A"/>
    <w:multiLevelType w:val="hybridMultilevel"/>
    <w:tmpl w:val="B0C2AECE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65012F16"/>
    <w:multiLevelType w:val="hybridMultilevel"/>
    <w:tmpl w:val="28B89F28"/>
    <w:lvl w:ilvl="0" w:tplc="128E131C">
      <w:start w:val="1"/>
      <w:numFmt w:val="bullet"/>
      <w:lvlText w:val=""/>
      <w:lvlJc w:val="left"/>
      <w:pPr>
        <w:tabs>
          <w:tab w:val="num" w:pos="1135"/>
        </w:tabs>
        <w:ind w:left="624" w:firstLine="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6BC83379"/>
    <w:multiLevelType w:val="hybridMultilevel"/>
    <w:tmpl w:val="1482057E"/>
    <w:lvl w:ilvl="0" w:tplc="04190001">
      <w:start w:val="1"/>
      <w:numFmt w:val="bullet"/>
      <w:lvlText w:val=""/>
      <w:lvlJc w:val="left"/>
      <w:pPr>
        <w:tabs>
          <w:tab w:val="num" w:pos="1402"/>
        </w:tabs>
        <w:ind w:left="14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2"/>
        </w:tabs>
        <w:ind w:left="21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2"/>
        </w:tabs>
        <w:ind w:left="28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2"/>
        </w:tabs>
        <w:ind w:left="35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2"/>
        </w:tabs>
        <w:ind w:left="42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2"/>
        </w:tabs>
        <w:ind w:left="50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2"/>
        </w:tabs>
        <w:ind w:left="57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2"/>
        </w:tabs>
        <w:ind w:left="64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2"/>
        </w:tabs>
        <w:ind w:left="716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645"/>
    <w:rsid w:val="00306068"/>
    <w:rsid w:val="0034691B"/>
    <w:rsid w:val="00A930AC"/>
    <w:rsid w:val="00ED3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AE700"/>
  <w15:chartTrackingRefBased/>
  <w15:docId w15:val="{7A830E09-46C3-4508-971E-D072E6BC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D3645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ED3645"/>
    <w:pPr>
      <w:keepNext/>
      <w:widowControl w:val="0"/>
      <w:shd w:val="clear" w:color="auto" w:fill="FFFFFF"/>
      <w:autoSpaceDE w:val="0"/>
      <w:autoSpaceDN w:val="0"/>
      <w:adjustRightInd w:val="0"/>
      <w:spacing w:before="312" w:after="0" w:line="240" w:lineRule="auto"/>
      <w:ind w:left="763" w:hanging="763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ED3645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590" w:hanging="590"/>
      <w:jc w:val="center"/>
      <w:outlineLvl w:val="2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ED3645"/>
    <w:pPr>
      <w:keepNext/>
      <w:widowControl w:val="0"/>
      <w:shd w:val="clear" w:color="auto" w:fill="FFFFFF"/>
      <w:autoSpaceDE w:val="0"/>
      <w:autoSpaceDN w:val="0"/>
      <w:adjustRightInd w:val="0"/>
      <w:spacing w:before="283" w:after="0" w:line="278" w:lineRule="exact"/>
      <w:jc w:val="center"/>
      <w:outlineLvl w:val="3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ED3645"/>
    <w:pPr>
      <w:keepNext/>
      <w:widowControl w:val="0"/>
      <w:shd w:val="clear" w:color="auto" w:fill="FFFFFF"/>
      <w:autoSpaceDE w:val="0"/>
      <w:autoSpaceDN w:val="0"/>
      <w:adjustRightInd w:val="0"/>
      <w:spacing w:before="240" w:after="0" w:line="302" w:lineRule="exact"/>
      <w:ind w:right="24"/>
      <w:jc w:val="center"/>
      <w:outlineLvl w:val="4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364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D3645"/>
    <w:rPr>
      <w:rFonts w:ascii="Times New Roman" w:eastAsia="Times New Roman" w:hAnsi="Times New Roman" w:cs="Times New Roman"/>
      <w:b/>
      <w:sz w:val="24"/>
      <w:szCs w:val="24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rsid w:val="00ED3645"/>
    <w:rPr>
      <w:rFonts w:ascii="Times New Roman" w:eastAsia="Times New Roman" w:hAnsi="Times New Roman" w:cs="Times New Roman"/>
      <w:b/>
      <w:sz w:val="24"/>
      <w:szCs w:val="24"/>
      <w:shd w:val="clear" w:color="auto" w:fill="FFFFFF"/>
      <w:lang w:eastAsia="ru-RU"/>
    </w:rPr>
  </w:style>
  <w:style w:type="character" w:customStyle="1" w:styleId="40">
    <w:name w:val="Заголовок 4 Знак"/>
    <w:basedOn w:val="a0"/>
    <w:link w:val="4"/>
    <w:rsid w:val="00ED3645"/>
    <w:rPr>
      <w:rFonts w:ascii="Times New Roman" w:eastAsia="Times New Roman" w:hAnsi="Times New Roman" w:cs="Times New Roman"/>
      <w:b/>
      <w:sz w:val="24"/>
      <w:szCs w:val="24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rsid w:val="00ED3645"/>
    <w:rPr>
      <w:rFonts w:ascii="Times New Roman" w:eastAsia="Times New Roman" w:hAnsi="Times New Roman" w:cs="Times New Roman"/>
      <w:b/>
      <w:sz w:val="24"/>
      <w:szCs w:val="24"/>
      <w:shd w:val="clear" w:color="auto" w:fill="FFFFFF"/>
      <w:lang w:eastAsia="ru-RU"/>
    </w:rPr>
  </w:style>
  <w:style w:type="paragraph" w:styleId="a3">
    <w:name w:val="Body Text Indent"/>
    <w:basedOn w:val="a"/>
    <w:link w:val="a4"/>
    <w:semiHidden/>
    <w:rsid w:val="00ED3645"/>
    <w:pPr>
      <w:widowControl w:val="0"/>
      <w:shd w:val="clear" w:color="auto" w:fill="FFFFFF"/>
      <w:tabs>
        <w:tab w:val="left" w:pos="540"/>
      </w:tabs>
      <w:autoSpaceDE w:val="0"/>
      <w:autoSpaceDN w:val="0"/>
      <w:adjustRightInd w:val="0"/>
      <w:spacing w:before="24" w:after="0" w:line="274" w:lineRule="exact"/>
      <w:ind w:firstLine="5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ED3645"/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D36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D3645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A930AC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25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lihat\Desktop\&#1057;&#1086;&#1075;&#1083;&#1072;&#1089;&#1086;&#1074;&#1072;&#1085;&#1086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Согласовано.dotx</Template>
  <TotalTime>4</TotalTime>
  <Pages>1</Pages>
  <Words>1348</Words>
  <Characters>7685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Salihat</dc:creator>
  <cp:keywords/>
  <dc:description/>
  <cp:lastModifiedBy>Елена</cp:lastModifiedBy>
  <cp:revision>3</cp:revision>
  <cp:lastPrinted>2015-02-12T12:32:00Z</cp:lastPrinted>
  <dcterms:created xsi:type="dcterms:W3CDTF">2015-02-12T12:30:00Z</dcterms:created>
  <dcterms:modified xsi:type="dcterms:W3CDTF">2019-01-12T16:41:00Z</dcterms:modified>
</cp:coreProperties>
</file>